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94" w:rsidRDefault="00027694">
      <w:hyperlink r:id="rId4" w:history="1">
        <w:r w:rsidRPr="00120308">
          <w:rPr>
            <w:rStyle w:val="Hyperlink"/>
          </w:rPr>
          <w:t>https://youtu.be/UCCq8gGvzy0</w:t>
        </w:r>
      </w:hyperlink>
      <w:bookmarkStart w:id="0" w:name="_GoBack"/>
      <w:bookmarkEnd w:id="0"/>
      <w:r>
        <w:t xml:space="preserve"> </w:t>
      </w:r>
    </w:p>
    <w:sectPr w:rsidR="00027694" w:rsidSect="00AB3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502"/>
    <w:rsid w:val="000059E1"/>
    <w:rsid w:val="00027694"/>
    <w:rsid w:val="00120308"/>
    <w:rsid w:val="008E6898"/>
    <w:rsid w:val="00AB390E"/>
    <w:rsid w:val="00F20630"/>
    <w:rsid w:val="00F6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90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059E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UCCq8gGvzy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</Words>
  <Characters>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1</cp:lastModifiedBy>
  <cp:revision>2</cp:revision>
  <dcterms:created xsi:type="dcterms:W3CDTF">2019-02-18T08:53:00Z</dcterms:created>
  <dcterms:modified xsi:type="dcterms:W3CDTF">2019-02-19T08:34:00Z</dcterms:modified>
</cp:coreProperties>
</file>